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371A" w:rsidRDefault="00313459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F44BC86" wp14:editId="2B011D30">
                <wp:simplePos x="0" y="0"/>
                <wp:positionH relativeFrom="column">
                  <wp:posOffset>-419100</wp:posOffset>
                </wp:positionH>
                <wp:positionV relativeFrom="paragraph">
                  <wp:posOffset>1714500</wp:posOffset>
                </wp:positionV>
                <wp:extent cx="6734175" cy="952500"/>
                <wp:effectExtent l="0" t="0" r="9525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510F" w:rsidRDefault="00C54E95" w:rsidP="003A510F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</w:pPr>
                            <w:r w:rsidRPr="00C54E95">
                              <w:rPr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Announcing the</w:t>
                            </w:r>
                            <w:r>
                              <w:rPr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54E95"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Downriver Parenting Institute</w:t>
                            </w:r>
                          </w:p>
                          <w:p w:rsidR="00313459" w:rsidRDefault="00F23D7F" w:rsidP="00C002C0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“</w:t>
                            </w:r>
                            <w:r w:rsidR="00C002C0" w:rsidRPr="00F23D7F">
                              <w:rPr>
                                <w:b/>
                                <w:i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Helping Children Become Successful Learners</w:t>
                            </w:r>
                            <w:r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C002C0" w:rsidRPr="00C002C0" w:rsidRDefault="00C002C0" w:rsidP="00C002C0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b/>
                                <w:i/>
                                <w:color w:val="948A54" w:themeColor="background2" w:themeShade="80"/>
                                <w:sz w:val="48"/>
                                <w:szCs w:val="48"/>
                              </w:rPr>
                            </w:pPr>
                            <w:r w:rsidRPr="00CD784C">
                              <w:rPr>
                                <w:b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Free Workshop Series for Parents and Teachers</w:t>
                            </w:r>
                            <w:r w:rsidRPr="00C002C0">
                              <w:rPr>
                                <w:b/>
                                <w:i/>
                                <w:color w:val="948A54" w:themeColor="background2" w:themeShade="80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313459" w:rsidRPr="00FB6035" w:rsidRDefault="00313459" w:rsidP="003A510F">
                            <w:pPr>
                              <w:pStyle w:val="Hoorayfor"/>
                              <w:widowControl w:val="0"/>
                              <w:jc w:val="center"/>
                              <w:rPr>
                                <w:color w:val="948A54" w:themeColor="background2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44BC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pt;margin-top:135pt;width:530.25pt;height: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RdCgMAALcGAAAOAAAAZHJzL2Uyb0RvYy54bWysVduOmzAQfa/Uf7D8zgIJAYKWrBISqkrb&#10;i7TbD3DABKtgU9tZsq367x2bXMi2D1W3eUD2eDw+Z87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" filled="f" stroked="f" strokecolor="black [0]" insetpen="t">
                <v:textbox inset="2.88pt,2.88pt,2.88pt,2.88pt">
                  <w:txbxContent>
                    <w:p w:rsidR="003A510F" w:rsidRDefault="00C54E95" w:rsidP="003A510F">
                      <w:pPr>
                        <w:pStyle w:val="Hoorayfor"/>
                        <w:widowControl w:val="0"/>
                        <w:jc w:val="center"/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</w:pPr>
                      <w:r w:rsidRPr="00C54E95">
                        <w:rPr>
                          <w:color w:val="948A54" w:themeColor="background2" w:themeShade="80"/>
                          <w:sz w:val="40"/>
                          <w:szCs w:val="40"/>
                        </w:rPr>
                        <w:t>Announcing the</w:t>
                      </w:r>
                      <w:r>
                        <w:rPr>
                          <w:color w:val="948A54" w:themeColor="background2" w:themeShade="80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color w:val="948A54" w:themeColor="background2" w:themeShade="80"/>
                          <w:sz w:val="48"/>
                          <w:szCs w:val="48"/>
                        </w:rPr>
                        <w:t xml:space="preserve"> </w:t>
                      </w:r>
                      <w:r w:rsidRPr="00C54E95"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  <w:t>Downriver Parenting Institute</w:t>
                      </w:r>
                    </w:p>
                    <w:p w:rsidR="00313459" w:rsidRDefault="00F23D7F" w:rsidP="00C002C0">
                      <w:pPr>
                        <w:pStyle w:val="Hoorayfor"/>
                        <w:widowControl w:val="0"/>
                        <w:jc w:val="center"/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  <w:t>“</w:t>
                      </w:r>
                      <w:r w:rsidR="00C002C0" w:rsidRPr="00F23D7F">
                        <w:rPr>
                          <w:b/>
                          <w:i/>
                          <w:color w:val="948A54" w:themeColor="background2" w:themeShade="80"/>
                          <w:sz w:val="48"/>
                          <w:szCs w:val="48"/>
                        </w:rPr>
                        <w:t>Helping Children Become Successful Learners</w:t>
                      </w:r>
                      <w:r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  <w:t>”</w:t>
                      </w:r>
                    </w:p>
                    <w:p w:rsidR="00C002C0" w:rsidRPr="00C002C0" w:rsidRDefault="00C002C0" w:rsidP="00C002C0">
                      <w:pPr>
                        <w:pStyle w:val="Hoorayfor"/>
                        <w:widowControl w:val="0"/>
                        <w:jc w:val="center"/>
                        <w:rPr>
                          <w:b/>
                          <w:i/>
                          <w:color w:val="948A54" w:themeColor="background2" w:themeShade="80"/>
                          <w:sz w:val="48"/>
                          <w:szCs w:val="48"/>
                        </w:rPr>
                      </w:pPr>
                      <w:r w:rsidRPr="00CD784C">
                        <w:rPr>
                          <w:b/>
                          <w:color w:val="948A54" w:themeColor="background2" w:themeShade="80"/>
                          <w:sz w:val="48"/>
                          <w:szCs w:val="48"/>
                        </w:rPr>
                        <w:t>Free Workshop Series for Parents and Teachers</w:t>
                      </w:r>
                      <w:r w:rsidRPr="00C002C0">
                        <w:rPr>
                          <w:b/>
                          <w:i/>
                          <w:color w:val="948A54" w:themeColor="background2" w:themeShade="80"/>
                          <w:sz w:val="48"/>
                          <w:szCs w:val="48"/>
                        </w:rPr>
                        <w:t>!</w:t>
                      </w:r>
                    </w:p>
                    <w:p w:rsidR="00313459" w:rsidRPr="00FB6035" w:rsidRDefault="00313459" w:rsidP="003A510F">
                      <w:pPr>
                        <w:pStyle w:val="Hoorayfor"/>
                        <w:widowControl w:val="0"/>
                        <w:jc w:val="center"/>
                        <w:rPr>
                          <w:color w:val="948A54" w:themeColor="background2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640">
        <w:rPr>
          <w:noProof/>
        </w:rPr>
        <w:drawing>
          <wp:anchor distT="0" distB="0" distL="114300" distR="114300" simplePos="0" relativeHeight="251667456" behindDoc="0" locked="0" layoutInCell="1" allowOverlap="1" wp14:anchorId="39C4C1AC" wp14:editId="4C46C08B">
            <wp:simplePos x="0" y="0"/>
            <wp:positionH relativeFrom="column">
              <wp:posOffset>19050</wp:posOffset>
            </wp:positionH>
            <wp:positionV relativeFrom="paragraph">
              <wp:posOffset>238125</wp:posOffset>
            </wp:positionV>
            <wp:extent cx="6010275" cy="1524000"/>
            <wp:effectExtent l="0" t="0" r="9525" b="0"/>
            <wp:wrapSquare wrapText="bothSides"/>
            <wp:docPr id="1" name="Picture 1" descr="Families with children Royalty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ies with children Royalty Free Stock 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4E95">
        <w:rPr>
          <w:rFonts w:eastAsia="Times New Roman"/>
          <w:noProof/>
        </w:rPr>
        <w:t xml:space="preserve">  </w:t>
      </w:r>
      <w:r w:rsidR="00C54E95">
        <w:rPr>
          <w:b/>
          <w:color w:val="auto"/>
          <w:sz w:val="40"/>
          <w:szCs w:val="40"/>
        </w:rPr>
        <w:t xml:space="preserve"> </w:t>
      </w:r>
    </w:p>
    <w:p w:rsidR="0085371A" w:rsidRPr="0085371A" w:rsidRDefault="0085371A" w:rsidP="0085371A"/>
    <w:p w:rsidR="00D431F6" w:rsidRPr="0085371A" w:rsidRDefault="00313459" w:rsidP="0085371A">
      <w:pPr>
        <w:tabs>
          <w:tab w:val="left" w:pos="3945"/>
        </w:tabs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50045E0" wp14:editId="7685504E">
                <wp:simplePos x="0" y="0"/>
                <wp:positionH relativeFrom="margin">
                  <wp:posOffset>-314326</wp:posOffset>
                </wp:positionH>
                <wp:positionV relativeFrom="paragraph">
                  <wp:posOffset>219710</wp:posOffset>
                </wp:positionV>
                <wp:extent cx="6562725" cy="6781800"/>
                <wp:effectExtent l="0" t="0" r="9525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13459" w:rsidRDefault="00C54E95" w:rsidP="003A57F0">
                            <w:pPr>
                              <w:pStyle w:val="Italictext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  <w:p w:rsidR="003A510F" w:rsidRPr="00E04834" w:rsidRDefault="00C54E95" w:rsidP="003A57F0">
                            <w:pPr>
                              <w:pStyle w:val="Italictext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We all want our children to be he</w:t>
                            </w:r>
                            <w:r w:rsidR="00CD784C">
                              <w:rPr>
                                <w:i w:val="0"/>
                                <w:sz w:val="24"/>
                                <w:szCs w:val="24"/>
                              </w:rPr>
                              <w:t>althy, successful and ready to s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ucceed! Parenting is a challenging job from beginning to end.  </w:t>
                            </w:r>
                            <w:r w:rsidR="0064731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Please use </w:t>
                            </w:r>
                            <w:r w:rsidR="00313459">
                              <w:rPr>
                                <w:i w:val="0"/>
                                <w:sz w:val="24"/>
                                <w:szCs w:val="24"/>
                              </w:rPr>
                              <w:t>this</w:t>
                            </w:r>
                            <w:r w:rsidR="0064731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63B8"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FREE</w:t>
                            </w:r>
                            <w:r w:rsidR="002A63B8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731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workshop to fine tune your parenting skills.</w:t>
                            </w:r>
                          </w:p>
                          <w:p w:rsidR="00C002C0" w:rsidRPr="00E04834" w:rsidRDefault="00C54E95" w:rsidP="00647313">
                            <w:pPr>
                              <w:pStyle w:val="Italictext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We Invite </w:t>
                            </w:r>
                            <w:r w:rsid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downriver parents</w:t>
                            </w:r>
                            <w:r w:rsidR="0045294C"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02C0"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t</w:t>
                            </w:r>
                            <w:r w:rsidR="00C002C0"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eachers</w:t>
                            </w:r>
                            <w:r w:rsidR="00C002C0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of children ages 2-12, 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to join us for </w:t>
                            </w:r>
                            <w:r w:rsidR="00313459">
                              <w:rPr>
                                <w:i w:val="0"/>
                                <w:sz w:val="24"/>
                                <w:szCs w:val="24"/>
                              </w:rPr>
                              <w:t>this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294C"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FREE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workshop</w:t>
                            </w:r>
                            <w:r w:rsidR="00CD784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series</w:t>
                            </w:r>
                            <w:r w:rsidR="002A63B8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being presented</w:t>
                            </w:r>
                            <w:r w:rsidR="00F23D7F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by Bob Sornso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n, 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Ph.D.  Bob is an internationally recognized author, trainer, speaker, and founder of the Early Learning Foundation. </w:t>
                            </w:r>
                            <w:r w:rsidR="002A63B8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45294C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workshop series</w:t>
                            </w:r>
                            <w:r w:rsidR="008610B4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731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will be held in Wyandotte and you will find complete details when you register. </w:t>
                            </w:r>
                            <w:r w:rsidR="008E059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Light refreshments will be provided but childcare will not.  </w:t>
                            </w:r>
                          </w:p>
                          <w:p w:rsidR="00C002C0" w:rsidRDefault="0045294C" w:rsidP="00F23D7F">
                            <w:pPr>
                              <w:pStyle w:val="Italictext"/>
                              <w:spacing w:before="0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Helping Children Become Successful Learners </w:t>
                            </w:r>
                            <w:r w:rsidR="008610B4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(4 </w:t>
                            </w:r>
                            <w:r w:rsidR="00C002C0">
                              <w:rPr>
                                <w:i w:val="0"/>
                                <w:sz w:val="24"/>
                                <w:szCs w:val="24"/>
                              </w:rPr>
                              <w:t>sessions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)</w:t>
                            </w:r>
                            <w:r w:rsidR="00CD784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6:30 p.m. to 8:30 p.m.</w:t>
                            </w:r>
                          </w:p>
                          <w:p w:rsidR="00F23D7F" w:rsidRDefault="00F23D7F" w:rsidP="00C002C0">
                            <w:pPr>
                              <w:pStyle w:val="Italictext"/>
                              <w:spacing w:before="0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647313" w:rsidRPr="00F23D7F" w:rsidRDefault="0045294C" w:rsidP="00C002C0">
                            <w:pPr>
                              <w:pStyle w:val="Italictext"/>
                              <w:spacing w:before="0"/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Tuesday, May 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10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, May 17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, Thursday May 19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, and Tuesday, May </w:t>
                            </w:r>
                            <w:r w:rsidR="00F23D7F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24</w:t>
                            </w:r>
                            <w:r w:rsidR="00C002C0" w:rsidRPr="00F23D7F">
                              <w:rPr>
                                <w:b/>
                                <w:i w:val="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C002C0" w:rsidRPr="00F23D7F" w:rsidRDefault="00C002C0" w:rsidP="00C002C0">
                            <w:pPr>
                              <w:pStyle w:val="Italictext"/>
                              <w:spacing w:before="0"/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3A57F0" w:rsidRPr="00C002C0" w:rsidRDefault="00647313" w:rsidP="00F23D7F">
                            <w:pPr>
                              <w:pStyle w:val="Italictext"/>
                              <w:spacing w:before="0"/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  <w:r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Please Register for </w:t>
                            </w:r>
                            <w:r w:rsidR="00313459"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this</w:t>
                            </w:r>
                            <w:r w:rsidRPr="00C002C0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 Free workshop by logging onto:</w:t>
                            </w:r>
                          </w:p>
                          <w:p w:rsidR="00056CEF" w:rsidRPr="00E04834" w:rsidRDefault="00056CEF" w:rsidP="008E0593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647313" w:rsidRPr="00F23D7F" w:rsidRDefault="00BB137A" w:rsidP="00F23D7F">
                            <w:pPr>
                              <w:pStyle w:val="Italictext"/>
                              <w:spacing w:before="0"/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85371A" w:rsidRPr="00F23D7F">
                                <w:rPr>
                                  <w:rStyle w:val="Hyperlink"/>
                                  <w:b/>
                                  <w:i w:val="0"/>
                                  <w:sz w:val="24"/>
                                  <w:szCs w:val="24"/>
                                </w:rPr>
                                <w:t>www.facebook.com/DownriverParentingInstitute</w:t>
                              </w:r>
                            </w:hyperlink>
                          </w:p>
                          <w:p w:rsidR="008E0593" w:rsidRPr="00E04834" w:rsidRDefault="008E0593" w:rsidP="008E0593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647313" w:rsidRPr="00E04834" w:rsidRDefault="00647313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and click the </w:t>
                            </w:r>
                            <w:r w:rsidR="00056CEF"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>A</w:t>
                            </w:r>
                            <w:r w:rsidR="00BD6755"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pply </w:t>
                            </w:r>
                            <w:r w:rsidRPr="00E04834">
                              <w:rPr>
                                <w:b/>
                                <w:i w:val="0"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box. Seating is limited</w:t>
                            </w:r>
                            <w:r w:rsidR="00F23D7F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and each parent or teacher </w:t>
                            </w:r>
                            <w:r w:rsidR="008E059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needs to register</w:t>
                            </w:r>
                            <w:r w:rsidR="00CD784C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8E059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I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="00CD784C">
                              <w:rPr>
                                <w:i w:val="0"/>
                                <w:sz w:val="24"/>
                                <w:szCs w:val="24"/>
                              </w:rPr>
                              <w:t>a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>ddition to the workshop you will have access to additional resources (a lending library, a private FB page and a website with more content)</w:t>
                            </w:r>
                            <w:r w:rsidR="008E0593"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A57F0" w:rsidRPr="00E04834" w:rsidRDefault="003A57F0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8E0593" w:rsidRDefault="008E0593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Questions? Please email: </w:t>
                            </w:r>
                            <w:hyperlink r:id="rId9" w:history="1">
                              <w:r w:rsidR="0085371A" w:rsidRPr="00E04834">
                                <w:rPr>
                                  <w:rStyle w:val="Hyperlink"/>
                                  <w:i w:val="0"/>
                                  <w:sz w:val="24"/>
                                  <w:szCs w:val="24"/>
                                </w:rPr>
                                <w:t>feedback@DownriverParentingInstitute.org</w:t>
                              </w:r>
                            </w:hyperlink>
                            <w:r w:rsidRP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or call 734-225-6616.</w:t>
                            </w:r>
                          </w:p>
                          <w:p w:rsidR="00F23D7F" w:rsidRDefault="00F23D7F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1448C3" w:rsidRDefault="00F23D7F" w:rsidP="00F23D7F">
                            <w:pPr>
                              <w:pStyle w:val="Italictext"/>
                              <w:spacing w:before="0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 w:rsidRPr="00F23D7F">
                              <w:rPr>
                                <w:b/>
                                <w:i w:val="0"/>
                                <w:color w:val="083EB8"/>
                                <w:sz w:val="32"/>
                                <w:szCs w:val="32"/>
                              </w:rPr>
                              <w:t>Please Share with family, friends and colleagues!</w:t>
                            </w:r>
                          </w:p>
                          <w:p w:rsidR="00E04834" w:rsidRDefault="00E04834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E04834" w:rsidRDefault="001448C3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4834" w:rsidRPr="00E04834">
                              <w:rPr>
                                <w:i w:val="0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ABC4A1" wp14:editId="42A347CE">
                                  <wp:extent cx="1676400" cy="1752600"/>
                                  <wp:effectExtent l="0" t="0" r="0" b="0"/>
                                  <wp:docPr id="4" name="Picture 4" descr="C:\Users\jody\Downloads\0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dy\Downloads\0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266" cy="1780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04834">
                              <w:rPr>
                                <w:noProof/>
                              </w:rPr>
                              <w:t xml:space="preserve"> </w:t>
                            </w:r>
                            <w:r w:rsidR="00E04834">
                              <w:rPr>
                                <w:noProof/>
                              </w:rPr>
                              <w:drawing>
                                <wp:inline distT="0" distB="0" distL="0" distR="0" wp14:anchorId="0D06724C" wp14:editId="4B5B7386">
                                  <wp:extent cx="1447800" cy="1714500"/>
                                  <wp:effectExtent l="0" t="0" r="0" b="0"/>
                                  <wp:docPr id="5" name="Picture 5" descr="http://ecx.images-amazon.com/images/I/51NeJi6oCBL._SX25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ecx.images-amazon.com/images/I/51NeJi6oCBL._SX25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E04834">
                              <w:rPr>
                                <w:noProof/>
                              </w:rPr>
                              <w:drawing>
                                <wp:inline distT="0" distB="0" distL="0" distR="0" wp14:anchorId="0E6BB213" wp14:editId="549B46F0">
                                  <wp:extent cx="1390650" cy="1657350"/>
                                  <wp:effectExtent l="0" t="0" r="0" b="0"/>
                                  <wp:docPr id="9" name="Picture 9" descr="http://www.corwin.com/upm-data/medium/47986_Sornson_Fanatically_Formative_72ppiRGB_150pix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corwin.com/upm-data/medium/47986_Sornson_Fanatically_Formative_72ppiRGB_150pix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4834" w:rsidRPr="00E04834" w:rsidRDefault="001448C3" w:rsidP="003A57F0">
                            <w:pPr>
                              <w:pStyle w:val="Italictext"/>
                              <w:spacing w:before="0"/>
                              <w:jc w:val="lef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04834">
                              <w:rPr>
                                <w:i w:val="0"/>
                                <w:sz w:val="24"/>
                                <w:szCs w:val="24"/>
                              </w:rPr>
                              <w:t xml:space="preserve">Bob Sornson, Ph.D. </w:t>
                            </w:r>
                          </w:p>
                          <w:p w:rsidR="008E0593" w:rsidRPr="0085371A" w:rsidRDefault="008E0593" w:rsidP="00647313">
                            <w:pPr>
                              <w:pStyle w:val="Italictext"/>
                              <w:spacing w:before="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</w:p>
                          <w:p w:rsidR="003A57F0" w:rsidRPr="00BD6755" w:rsidRDefault="0085371A" w:rsidP="003A57F0">
                            <w:pPr>
                              <w:pStyle w:val="Caption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47313" w:rsidRPr="0045294C" w:rsidRDefault="00647313" w:rsidP="00647313">
                            <w:pPr>
                              <w:pStyle w:val="Italictext"/>
                              <w:spacing w:before="0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45294C" w:rsidRPr="00C54E95" w:rsidRDefault="0045294C" w:rsidP="00D369FA">
                            <w:pPr>
                              <w:pStyle w:val="Italictext"/>
                              <w:rPr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045E0" id="Text Box 3" o:spid="_x0000_s1027" type="#_x0000_t202" style="position:absolute;margin-left:-24.75pt;margin-top:17.3pt;width:516.75pt;height:53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313459" w:rsidRDefault="00C54E95" w:rsidP="003A57F0">
                      <w:pPr>
                        <w:pStyle w:val="Italictext"/>
                        <w:jc w:val="left"/>
                      </w:pPr>
                      <w:r>
                        <w:t xml:space="preserve"> </w:t>
                      </w:r>
                    </w:p>
                    <w:p w:rsidR="003A510F" w:rsidRPr="00E04834" w:rsidRDefault="00C54E95" w:rsidP="003A57F0">
                      <w:pPr>
                        <w:pStyle w:val="Italictext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>We all want our children to be he</w:t>
                      </w:r>
                      <w:r w:rsidR="00CD784C">
                        <w:rPr>
                          <w:i w:val="0"/>
                          <w:sz w:val="24"/>
                          <w:szCs w:val="24"/>
                        </w:rPr>
                        <w:t>althy, successful and ready to s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ucceed! Parenting is a challenging job from beginning to end.  </w:t>
                      </w:r>
                      <w:r w:rsidR="00647313" w:rsidRPr="00E04834">
                        <w:rPr>
                          <w:i w:val="0"/>
                          <w:sz w:val="24"/>
                          <w:szCs w:val="24"/>
                        </w:rPr>
                        <w:t xml:space="preserve">Please use </w:t>
                      </w:r>
                      <w:r w:rsidR="00313459">
                        <w:rPr>
                          <w:i w:val="0"/>
                          <w:sz w:val="24"/>
                          <w:szCs w:val="24"/>
                        </w:rPr>
                        <w:t>this</w:t>
                      </w:r>
                      <w:r w:rsidR="00647313"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2A63B8"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>FREE</w:t>
                      </w:r>
                      <w:r w:rsidR="002A63B8"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647313" w:rsidRPr="00E04834">
                        <w:rPr>
                          <w:i w:val="0"/>
                          <w:sz w:val="24"/>
                          <w:szCs w:val="24"/>
                        </w:rPr>
                        <w:t>workshop to fine tune your parenting skills.</w:t>
                      </w:r>
                    </w:p>
                    <w:p w:rsidR="00C002C0" w:rsidRPr="00E04834" w:rsidRDefault="00C54E95" w:rsidP="00647313">
                      <w:pPr>
                        <w:pStyle w:val="Italictext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We Invite </w:t>
                      </w:r>
                      <w:r w:rsid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all </w:t>
                      </w:r>
                      <w:r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>downriver parents</w:t>
                      </w:r>
                      <w:r w:rsidR="0045294C"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C002C0"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and </w:t>
                      </w:r>
                      <w:r w:rsidR="00C002C0">
                        <w:rPr>
                          <w:b/>
                          <w:i w:val="0"/>
                          <w:sz w:val="24"/>
                          <w:szCs w:val="24"/>
                        </w:rPr>
                        <w:t>t</w:t>
                      </w:r>
                      <w:r w:rsidR="00C002C0"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>eachers</w:t>
                      </w:r>
                      <w:r w:rsidR="00C002C0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 xml:space="preserve">of children ages 2-12, 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to join us for </w:t>
                      </w:r>
                      <w:r w:rsidR="00313459">
                        <w:rPr>
                          <w:i w:val="0"/>
                          <w:sz w:val="24"/>
                          <w:szCs w:val="24"/>
                        </w:rPr>
                        <w:t>this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45294C"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>FREE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 xml:space="preserve"> workshop</w:t>
                      </w:r>
                      <w:r w:rsidR="00CD784C">
                        <w:rPr>
                          <w:i w:val="0"/>
                          <w:sz w:val="24"/>
                          <w:szCs w:val="24"/>
                        </w:rPr>
                        <w:t xml:space="preserve"> series</w:t>
                      </w:r>
                      <w:r w:rsidR="002A63B8"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>being presented</w:t>
                      </w:r>
                      <w:r w:rsidR="00F23D7F">
                        <w:rPr>
                          <w:i w:val="0"/>
                          <w:sz w:val="24"/>
                          <w:szCs w:val="24"/>
                        </w:rPr>
                        <w:t xml:space="preserve"> by Bob Sornso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n, 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 xml:space="preserve">Ph.D.  Bob is an internationally recognized author, trainer, speaker, and founder of the Early Learning Foundation. </w:t>
                      </w:r>
                      <w:r w:rsidR="002A63B8" w:rsidRPr="00E04834">
                        <w:rPr>
                          <w:i w:val="0"/>
                          <w:sz w:val="24"/>
                          <w:szCs w:val="24"/>
                        </w:rPr>
                        <w:t xml:space="preserve">This </w:t>
                      </w:r>
                      <w:r w:rsidR="0045294C" w:rsidRPr="00E04834">
                        <w:rPr>
                          <w:i w:val="0"/>
                          <w:sz w:val="24"/>
                          <w:szCs w:val="24"/>
                        </w:rPr>
                        <w:t>workshop series</w:t>
                      </w:r>
                      <w:r w:rsidR="008610B4"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647313" w:rsidRPr="00E04834">
                        <w:rPr>
                          <w:i w:val="0"/>
                          <w:sz w:val="24"/>
                          <w:szCs w:val="24"/>
                        </w:rPr>
                        <w:t xml:space="preserve">will be held in Wyandotte and you will find complete details when you register. </w:t>
                      </w:r>
                      <w:r w:rsidR="008E0593" w:rsidRPr="00E04834">
                        <w:rPr>
                          <w:i w:val="0"/>
                          <w:sz w:val="24"/>
                          <w:szCs w:val="24"/>
                        </w:rPr>
                        <w:t xml:space="preserve"> Light refreshments will be provided but childcare will not.  </w:t>
                      </w:r>
                    </w:p>
                    <w:p w:rsidR="00C002C0" w:rsidRDefault="0045294C" w:rsidP="00F23D7F">
                      <w:pPr>
                        <w:pStyle w:val="Italictext"/>
                        <w:spacing w:before="0"/>
                        <w:rPr>
                          <w:i w:val="0"/>
                          <w:sz w:val="24"/>
                          <w:szCs w:val="24"/>
                        </w:rPr>
                      </w:pPr>
                      <w:r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Helping Children Become Successful Learners </w:t>
                      </w:r>
                      <w:r w:rsidR="008610B4" w:rsidRPr="00E04834">
                        <w:rPr>
                          <w:i w:val="0"/>
                          <w:sz w:val="24"/>
                          <w:szCs w:val="24"/>
                        </w:rPr>
                        <w:t xml:space="preserve">(4 </w:t>
                      </w:r>
                      <w:r w:rsidR="00C002C0">
                        <w:rPr>
                          <w:i w:val="0"/>
                          <w:sz w:val="24"/>
                          <w:szCs w:val="24"/>
                        </w:rPr>
                        <w:t>sessions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>)</w:t>
                      </w:r>
                      <w:r w:rsidR="00CD784C">
                        <w:rPr>
                          <w:i w:val="0"/>
                          <w:sz w:val="24"/>
                          <w:szCs w:val="24"/>
                        </w:rPr>
                        <w:t xml:space="preserve"> 6:30 p.m. to 8:30 p.m.</w:t>
                      </w:r>
                    </w:p>
                    <w:p w:rsidR="00F23D7F" w:rsidRDefault="00F23D7F" w:rsidP="00C002C0">
                      <w:pPr>
                        <w:pStyle w:val="Italictext"/>
                        <w:spacing w:before="0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647313" w:rsidRPr="00F23D7F" w:rsidRDefault="0045294C" w:rsidP="00C002C0">
                      <w:pPr>
                        <w:pStyle w:val="Italictext"/>
                        <w:spacing w:before="0"/>
                        <w:rPr>
                          <w:b/>
                          <w:i w:val="0"/>
                          <w:sz w:val="24"/>
                          <w:szCs w:val="24"/>
                        </w:rPr>
                      </w:pP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Tuesday, May 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>10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>, May 17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>, Thursday May 19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, and Tuesday, May </w:t>
                      </w:r>
                      <w:r w:rsidR="00F23D7F" w:rsidRPr="00F23D7F">
                        <w:rPr>
                          <w:b/>
                          <w:i w:val="0"/>
                          <w:sz w:val="24"/>
                          <w:szCs w:val="24"/>
                        </w:rPr>
                        <w:t>24</w:t>
                      </w:r>
                      <w:r w:rsidR="00C002C0" w:rsidRPr="00F23D7F">
                        <w:rPr>
                          <w:b/>
                          <w:i w:val="0"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C002C0" w:rsidRPr="00F23D7F" w:rsidRDefault="00C002C0" w:rsidP="00C002C0">
                      <w:pPr>
                        <w:pStyle w:val="Italictext"/>
                        <w:spacing w:before="0"/>
                        <w:rPr>
                          <w:b/>
                          <w:i w:val="0"/>
                          <w:sz w:val="24"/>
                          <w:szCs w:val="24"/>
                        </w:rPr>
                      </w:pPr>
                    </w:p>
                    <w:p w:rsidR="003A57F0" w:rsidRPr="00C002C0" w:rsidRDefault="00647313" w:rsidP="00F23D7F">
                      <w:pPr>
                        <w:pStyle w:val="Italictext"/>
                        <w:spacing w:before="0"/>
                        <w:rPr>
                          <w:b/>
                          <w:i w:val="0"/>
                          <w:sz w:val="24"/>
                          <w:szCs w:val="24"/>
                        </w:rPr>
                      </w:pPr>
                      <w:r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Please Register for </w:t>
                      </w:r>
                      <w:r w:rsidR="00313459"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>this</w:t>
                      </w:r>
                      <w:r w:rsidRPr="00C002C0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 Free workshop by logging onto:</w:t>
                      </w:r>
                    </w:p>
                    <w:p w:rsidR="00056CEF" w:rsidRPr="00E04834" w:rsidRDefault="00056CEF" w:rsidP="008E0593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647313" w:rsidRPr="00F23D7F" w:rsidRDefault="00920D25" w:rsidP="00F23D7F">
                      <w:pPr>
                        <w:pStyle w:val="Italictext"/>
                        <w:spacing w:before="0"/>
                        <w:rPr>
                          <w:b/>
                          <w:i w:val="0"/>
                          <w:sz w:val="24"/>
                          <w:szCs w:val="24"/>
                        </w:rPr>
                      </w:pPr>
                      <w:hyperlink r:id="rId13" w:history="1">
                        <w:r w:rsidR="0085371A" w:rsidRPr="00F23D7F">
                          <w:rPr>
                            <w:rStyle w:val="Hyperlink"/>
                            <w:b/>
                            <w:i w:val="0"/>
                            <w:sz w:val="24"/>
                            <w:szCs w:val="24"/>
                          </w:rPr>
                          <w:t>www.facebook.com/DownriverParentingInstitute</w:t>
                        </w:r>
                      </w:hyperlink>
                    </w:p>
                    <w:p w:rsidR="008E0593" w:rsidRPr="00E04834" w:rsidRDefault="008E0593" w:rsidP="008E0593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647313" w:rsidRPr="00E04834" w:rsidRDefault="00647313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and click the </w:t>
                      </w:r>
                      <w:r w:rsidR="00056CEF"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>A</w:t>
                      </w:r>
                      <w:r w:rsidR="00BD6755"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pply </w:t>
                      </w:r>
                      <w:r w:rsidRPr="00E04834">
                        <w:rPr>
                          <w:b/>
                          <w:i w:val="0"/>
                          <w:sz w:val="24"/>
                          <w:szCs w:val="24"/>
                        </w:rPr>
                        <w:t xml:space="preserve">today 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>box. Seating is limited</w:t>
                      </w:r>
                      <w:r w:rsidR="00F23D7F">
                        <w:rPr>
                          <w:i w:val="0"/>
                          <w:sz w:val="24"/>
                          <w:szCs w:val="24"/>
                        </w:rPr>
                        <w:t xml:space="preserve"> and each parent or teacher </w:t>
                      </w:r>
                      <w:r w:rsidR="008E0593" w:rsidRPr="00E04834">
                        <w:rPr>
                          <w:i w:val="0"/>
                          <w:sz w:val="24"/>
                          <w:szCs w:val="24"/>
                        </w:rPr>
                        <w:t>needs to register</w:t>
                      </w:r>
                      <w:r w:rsidR="00CD784C">
                        <w:rPr>
                          <w:i w:val="0"/>
                          <w:sz w:val="24"/>
                          <w:szCs w:val="24"/>
                        </w:rPr>
                        <w:t xml:space="preserve">. </w:t>
                      </w:r>
                      <w:r w:rsidR="008E0593" w:rsidRPr="00E04834">
                        <w:rPr>
                          <w:i w:val="0"/>
                          <w:sz w:val="24"/>
                          <w:szCs w:val="24"/>
                        </w:rPr>
                        <w:t>I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n </w:t>
                      </w:r>
                      <w:r w:rsidR="00CD784C">
                        <w:rPr>
                          <w:i w:val="0"/>
                          <w:sz w:val="24"/>
                          <w:szCs w:val="24"/>
                        </w:rPr>
                        <w:t>a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>ddition to the workshop you will have access to additional resources (a lending library, a private FB page and a website with more content)</w:t>
                      </w:r>
                      <w:r w:rsidR="008E0593" w:rsidRPr="00E04834">
                        <w:rPr>
                          <w:i w:val="0"/>
                          <w:sz w:val="24"/>
                          <w:szCs w:val="24"/>
                        </w:rPr>
                        <w:t xml:space="preserve">. </w:t>
                      </w: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A57F0" w:rsidRPr="00E04834" w:rsidRDefault="003A57F0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8E0593" w:rsidRDefault="008E0593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Questions? Please email: </w:t>
                      </w:r>
                      <w:hyperlink r:id="rId14" w:history="1">
                        <w:r w:rsidR="0085371A" w:rsidRPr="00E04834">
                          <w:rPr>
                            <w:rStyle w:val="Hyperlink"/>
                            <w:i w:val="0"/>
                            <w:sz w:val="24"/>
                            <w:szCs w:val="24"/>
                          </w:rPr>
                          <w:t>feedback@DownriverParentingInstitute.org</w:t>
                        </w:r>
                      </w:hyperlink>
                      <w:r w:rsidRPr="00E04834">
                        <w:rPr>
                          <w:i w:val="0"/>
                          <w:sz w:val="24"/>
                          <w:szCs w:val="24"/>
                        </w:rPr>
                        <w:t xml:space="preserve"> or call 734-225-6616.</w:t>
                      </w:r>
                    </w:p>
                    <w:p w:rsidR="00F23D7F" w:rsidRDefault="00F23D7F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1448C3" w:rsidRDefault="00F23D7F" w:rsidP="00F23D7F">
                      <w:pPr>
                        <w:pStyle w:val="Italictext"/>
                        <w:spacing w:before="0"/>
                        <w:rPr>
                          <w:i w:val="0"/>
                          <w:sz w:val="24"/>
                          <w:szCs w:val="24"/>
                        </w:rPr>
                      </w:pPr>
                      <w:r w:rsidRPr="00F23D7F">
                        <w:rPr>
                          <w:b/>
                          <w:i w:val="0"/>
                          <w:color w:val="083EB8"/>
                          <w:sz w:val="32"/>
                          <w:szCs w:val="32"/>
                        </w:rPr>
                        <w:t>Please Share with family, friends and colleagues!</w:t>
                      </w:r>
                    </w:p>
                    <w:p w:rsidR="00E04834" w:rsidRDefault="00E04834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E04834" w:rsidRDefault="001448C3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       </w:t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  </w:t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 w:rsidR="00E04834" w:rsidRPr="00E04834">
                        <w:rPr>
                          <w:i w:val="0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ABC4A1" wp14:editId="42A347CE">
                            <wp:extent cx="1676400" cy="1752600"/>
                            <wp:effectExtent l="0" t="0" r="0" b="0"/>
                            <wp:docPr id="4" name="Picture 4" descr="C:\Users\jody\Downloads\0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dy\Downloads\0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266" cy="1780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  </w:t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   </w:t>
                      </w:r>
                      <w:r w:rsidR="00E04834">
                        <w:rPr>
                          <w:noProof/>
                        </w:rPr>
                        <w:t xml:space="preserve"> </w:t>
                      </w:r>
                      <w:r w:rsidR="00E04834">
                        <w:rPr>
                          <w:noProof/>
                        </w:rPr>
                        <w:drawing>
                          <wp:inline distT="0" distB="0" distL="0" distR="0" wp14:anchorId="0D06724C" wp14:editId="4B5B7386">
                            <wp:extent cx="1447800" cy="1714500"/>
                            <wp:effectExtent l="0" t="0" r="0" b="0"/>
                            <wp:docPr id="5" name="Picture 5" descr="http://ecx.images-amazon.com/images/I/51NeJi6oCBL._SX25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ecx.images-amazon.com/images/I/51NeJi6oCBL._SX25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                </w:t>
                      </w:r>
                      <w:r w:rsidR="00E04834">
                        <w:rPr>
                          <w:noProof/>
                        </w:rPr>
                        <w:drawing>
                          <wp:inline distT="0" distB="0" distL="0" distR="0" wp14:anchorId="0E6BB213" wp14:editId="549B46F0">
                            <wp:extent cx="1390650" cy="1657350"/>
                            <wp:effectExtent l="0" t="0" r="0" b="0"/>
                            <wp:docPr id="9" name="Picture 9" descr="http://www.corwin.com/upm-data/medium/47986_Sornson_Fanatically_Formative_72ppiRGB_150pix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corwin.com/upm-data/medium/47986_Sornson_Fanatically_Formative_72ppiRGB_150pix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4834" w:rsidRPr="00E04834" w:rsidRDefault="001448C3" w:rsidP="003A57F0">
                      <w:pPr>
                        <w:pStyle w:val="Italictext"/>
                        <w:spacing w:before="0"/>
                        <w:jc w:val="left"/>
                        <w:rPr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        </w:t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 w:val="0"/>
                          <w:sz w:val="24"/>
                          <w:szCs w:val="24"/>
                        </w:rPr>
                        <w:t xml:space="preserve">   </w:t>
                      </w:r>
                      <w:r w:rsidR="00E04834">
                        <w:rPr>
                          <w:i w:val="0"/>
                          <w:sz w:val="24"/>
                          <w:szCs w:val="24"/>
                        </w:rPr>
                        <w:t xml:space="preserve">Bob Sornson, Ph.D. </w:t>
                      </w:r>
                    </w:p>
                    <w:p w:rsidR="008E0593" w:rsidRPr="0085371A" w:rsidRDefault="008E0593" w:rsidP="00647313">
                      <w:pPr>
                        <w:pStyle w:val="Italictext"/>
                        <w:spacing w:before="0"/>
                        <w:rPr>
                          <w:i w:val="0"/>
                          <w:sz w:val="28"/>
                          <w:szCs w:val="28"/>
                        </w:rPr>
                      </w:pPr>
                    </w:p>
                    <w:p w:rsidR="003A57F0" w:rsidRPr="00BD6755" w:rsidRDefault="0085371A" w:rsidP="003A57F0">
                      <w:pPr>
                        <w:pStyle w:val="Caption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647313" w:rsidRPr="0045294C" w:rsidRDefault="00647313" w:rsidP="00647313">
                      <w:pPr>
                        <w:pStyle w:val="Italictext"/>
                        <w:spacing w:before="0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  <w:p w:rsidR="0045294C" w:rsidRPr="00C54E95" w:rsidRDefault="0045294C" w:rsidP="00D369FA">
                      <w:pPr>
                        <w:pStyle w:val="Italictext"/>
                        <w:rPr>
                          <w:i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371A">
        <w:tab/>
      </w:r>
    </w:p>
    <w:sectPr w:rsidR="00D431F6" w:rsidRPr="0085371A" w:rsidSect="002A63B8">
      <w:pgSz w:w="12240" w:h="15840"/>
      <w:pgMar w:top="720" w:right="1440" w:bottom="720" w:left="1440" w:header="144" w:footer="144" w:gutter="0"/>
      <w:pgBorders w:offsetFrom="page">
        <w:top w:val="starsBlack" w:sz="16" w:space="24" w:color="C4BC96" w:themeColor="background2" w:themeShade="BF"/>
        <w:left w:val="starsBlack" w:sz="16" w:space="24" w:color="C4BC96" w:themeColor="background2" w:themeShade="BF"/>
        <w:bottom w:val="starsBlack" w:sz="16" w:space="24" w:color="C4BC96" w:themeColor="background2" w:themeShade="BF"/>
        <w:right w:val="starsBlack" w:sz="16" w:space="24" w:color="C4BC96" w:themeColor="background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D25" w:rsidRDefault="00920D25" w:rsidP="00407924">
      <w:pPr>
        <w:spacing w:after="0" w:line="240" w:lineRule="auto"/>
      </w:pPr>
      <w:r>
        <w:separator/>
      </w:r>
    </w:p>
  </w:endnote>
  <w:endnote w:type="continuationSeparator" w:id="0">
    <w:p w:rsidR="00920D25" w:rsidRDefault="00920D25" w:rsidP="0040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D25" w:rsidRDefault="00920D25" w:rsidP="00407924">
      <w:pPr>
        <w:spacing w:after="0" w:line="240" w:lineRule="auto"/>
      </w:pPr>
      <w:r>
        <w:separator/>
      </w:r>
    </w:p>
  </w:footnote>
  <w:footnote w:type="continuationSeparator" w:id="0">
    <w:p w:rsidR="00920D25" w:rsidRDefault="00920D25" w:rsidP="00407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Y0AiIDS1MzMwMzUyUdpeDU4uLM/DyQArNaAD9yRQ4sAAAA"/>
  </w:docVars>
  <w:rsids>
    <w:rsidRoot w:val="00EF2C2A"/>
    <w:rsid w:val="00032E70"/>
    <w:rsid w:val="00056CEF"/>
    <w:rsid w:val="000A41CD"/>
    <w:rsid w:val="001448C3"/>
    <w:rsid w:val="001A2DB9"/>
    <w:rsid w:val="002A63B8"/>
    <w:rsid w:val="00310F2B"/>
    <w:rsid w:val="0031225F"/>
    <w:rsid w:val="00313459"/>
    <w:rsid w:val="003532FB"/>
    <w:rsid w:val="003A510F"/>
    <w:rsid w:val="003A57F0"/>
    <w:rsid w:val="003F156D"/>
    <w:rsid w:val="00407924"/>
    <w:rsid w:val="0045294C"/>
    <w:rsid w:val="005056E3"/>
    <w:rsid w:val="0055148F"/>
    <w:rsid w:val="00577676"/>
    <w:rsid w:val="005F3BEE"/>
    <w:rsid w:val="00647313"/>
    <w:rsid w:val="00680640"/>
    <w:rsid w:val="00741B0B"/>
    <w:rsid w:val="0078367E"/>
    <w:rsid w:val="007941A3"/>
    <w:rsid w:val="007E56CB"/>
    <w:rsid w:val="008077D3"/>
    <w:rsid w:val="00816173"/>
    <w:rsid w:val="0085371A"/>
    <w:rsid w:val="008610B4"/>
    <w:rsid w:val="008E0593"/>
    <w:rsid w:val="00920D25"/>
    <w:rsid w:val="009E57DD"/>
    <w:rsid w:val="00AA0945"/>
    <w:rsid w:val="00AC646B"/>
    <w:rsid w:val="00AD40FE"/>
    <w:rsid w:val="00B97F06"/>
    <w:rsid w:val="00BD6755"/>
    <w:rsid w:val="00BE0521"/>
    <w:rsid w:val="00C002C0"/>
    <w:rsid w:val="00C54E95"/>
    <w:rsid w:val="00CD784C"/>
    <w:rsid w:val="00D369FA"/>
    <w:rsid w:val="00D431F6"/>
    <w:rsid w:val="00E04834"/>
    <w:rsid w:val="00EF2C2A"/>
    <w:rsid w:val="00F17E7B"/>
    <w:rsid w:val="00F23D7F"/>
    <w:rsid w:val="00FB6035"/>
    <w:rsid w:val="00FD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FA6BB-0298-4A5D-A527-AE4635B9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7DD"/>
    <w:rPr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sidetext">
    <w:name w:val="Inside text"/>
    <w:basedOn w:val="Normal"/>
    <w:rsid w:val="00D369FA"/>
    <w:pPr>
      <w:widowControl w:val="0"/>
      <w:spacing w:after="240" w:line="213" w:lineRule="auto"/>
      <w:jc w:val="center"/>
    </w:pPr>
    <w:rPr>
      <w:rFonts w:ascii="Candara" w:eastAsia="Times New Roman" w:hAnsi="Candara" w:cs="Times New Roman"/>
      <w:kern w:val="28"/>
      <w:sz w:val="28"/>
      <w:szCs w:val="28"/>
    </w:rPr>
  </w:style>
  <w:style w:type="paragraph" w:customStyle="1" w:styleId="Italictext">
    <w:name w:val="Italic text"/>
    <w:basedOn w:val="Insidetext"/>
    <w:rsid w:val="00D369FA"/>
    <w:pPr>
      <w:spacing w:before="360" w:after="0" w:line="214" w:lineRule="auto"/>
    </w:pPr>
    <w:rPr>
      <w:i/>
      <w:iCs/>
      <w:sz w:val="18"/>
      <w:szCs w:val="17"/>
    </w:rPr>
  </w:style>
  <w:style w:type="paragraph" w:customStyle="1" w:styleId="InsideDateTime">
    <w:name w:val="Inside Date &amp; Time"/>
    <w:basedOn w:val="Normal"/>
    <w:rsid w:val="00D369FA"/>
    <w:pPr>
      <w:widowControl w:val="0"/>
      <w:spacing w:after="240" w:line="213" w:lineRule="auto"/>
      <w:jc w:val="center"/>
    </w:pPr>
    <w:rPr>
      <w:rFonts w:ascii="Candara" w:eastAsia="Times New Roman" w:hAnsi="Candara" w:cs="Times New Roman"/>
      <w:b/>
      <w:kern w:val="28"/>
      <w:sz w:val="44"/>
      <w:szCs w:val="44"/>
    </w:rPr>
  </w:style>
  <w:style w:type="paragraph" w:customStyle="1" w:styleId="Hoorayfor">
    <w:name w:val="Hooray for"/>
    <w:basedOn w:val="Normal"/>
    <w:rsid w:val="003A510F"/>
    <w:pPr>
      <w:spacing w:after="0" w:line="201" w:lineRule="auto"/>
    </w:pPr>
    <w:rPr>
      <w:rFonts w:ascii="Candara" w:eastAsia="Times New Roman" w:hAnsi="Candara" w:cs="Times New Roman"/>
      <w:color w:val="000000"/>
      <w:kern w:val="28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40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924"/>
  </w:style>
  <w:style w:type="paragraph" w:styleId="Footer">
    <w:name w:val="footer"/>
    <w:basedOn w:val="Normal"/>
    <w:link w:val="FooterChar"/>
    <w:uiPriority w:val="99"/>
    <w:unhideWhenUsed/>
    <w:rsid w:val="0040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924"/>
  </w:style>
  <w:style w:type="character" w:styleId="Hyperlink">
    <w:name w:val="Hyperlink"/>
    <w:basedOn w:val="DefaultParagraphFont"/>
    <w:uiPriority w:val="99"/>
    <w:unhideWhenUsed/>
    <w:rsid w:val="0064731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57F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55"/>
    <w:rPr>
      <w:rFonts w:ascii="Segoe UI" w:hAnsi="Segoe UI" w:cs="Segoe UI"/>
      <w:color w:val="244061" w:themeColor="accent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DownriverParentingInstitute" TargetMode="External"/><Relationship Id="rId13" Type="http://schemas.openxmlformats.org/officeDocument/2006/relationships/hyperlink" Target="http://www.facebook.com/DownriverParentingInstitut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feedback@DownriverParentingInstitute.org" TargetMode="External"/><Relationship Id="rId14" Type="http://schemas.openxmlformats.org/officeDocument/2006/relationships/hyperlink" Target="mailto:feedback@DownriverParentingInstitute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%20Stanko\AppData\Roaming\Microsoft\Templates\Movie%20awards%20party%20invit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CD9E97-3896-4D9A-AB20-FB004EECF5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Movie awards party invitation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Movie awards party invitation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Movie awards party invitation</dc:title>
  <dc:creator>Jody Sharp</dc:creator>
  <cp:keywords/>
  <cp:lastModifiedBy>Linda Stanko</cp:lastModifiedBy>
  <cp:revision>2</cp:revision>
  <cp:lastPrinted>2016-05-02T15:24:00Z</cp:lastPrinted>
  <dcterms:created xsi:type="dcterms:W3CDTF">2016-05-02T19:04:00Z</dcterms:created>
  <dcterms:modified xsi:type="dcterms:W3CDTF">2016-05-02T19:04:00Z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TC103508939990</vt:lpwstr>
  </property>
</Properties>
</file>